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420E" w:rsidRDefault="00FF6661" w:rsidP="00DE4C38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-817880</wp:posOffset>
                </wp:positionH>
                <wp:positionV relativeFrom="paragraph">
                  <wp:posOffset>-2188845</wp:posOffset>
                </wp:positionV>
                <wp:extent cx="200025" cy="142875"/>
                <wp:effectExtent l="0" t="0" r="28575" b="28575"/>
                <wp:wrapNone/>
                <wp:docPr id="46" name="Teardrop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teardrop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B4EFB5" id="Teardrop 46" o:spid="_x0000_s1026" style="position:absolute;margin-left:-64.4pt;margin-top:-172.35pt;width:15.75pt;height:11.2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" path="m,71438c,31984,44777,,100013,l200025,r,71438c200025,110892,155248,142876,100012,142876,44776,142876,-1,110892,-1,71438r1,xe" filled="f" strokecolor="red" strokeweight="2pt">
                <v:path arrowok="t" o:connecttype="custom" o:connectlocs="0,71438;100013,0;200025,0;200025,71438;100012,142876;-1,71438;0,7143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-2094230</wp:posOffset>
                </wp:positionH>
                <wp:positionV relativeFrom="paragraph">
                  <wp:posOffset>-2703195</wp:posOffset>
                </wp:positionV>
                <wp:extent cx="981075" cy="51435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661" w:rsidRPr="00FF6661" w:rsidRDefault="00FF666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FF6661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-164.9pt;margin-top:-212.85pt;width:77.25pt;height:40.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" fillcolor="white [3201]" stroked="f" strokeweight=".5pt">
                <v:textbox>
                  <w:txbxContent>
                    <w:p w:rsidR="00FF6661" w:rsidRPr="00FF6661" w:rsidRDefault="00FF6661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FF6661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-2703195</wp:posOffset>
                </wp:positionV>
                <wp:extent cx="704850" cy="438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661" w:rsidRPr="00FF6661" w:rsidRDefault="00FF6661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FF6661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39" o:spid="_x0000_s1027" type="#_x0000_t202" style="position:absolute;margin-left:10.6pt;margin-top:-212.85pt;width:55.5pt;height:34.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" fillcolor="white [3201]" stroked="f" strokeweight=".5pt">
                <v:textbox>
                  <w:txbxContent>
                    <w:p w:rsidR="00FF6661" w:rsidRPr="00FF6661" w:rsidRDefault="00FF6661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FF6661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-2179955</wp:posOffset>
                </wp:positionH>
                <wp:positionV relativeFrom="paragraph">
                  <wp:posOffset>-3084195</wp:posOffset>
                </wp:positionV>
                <wp:extent cx="3114675" cy="1192530"/>
                <wp:effectExtent l="0" t="0" r="28575" b="266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192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661" w:rsidRDefault="00FF6661">
                            <w:r>
                              <w:t xml:space="preserve">      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4791C4" wp14:editId="39EC4134">
                                  <wp:extent cx="1019175" cy="1145140"/>
                                  <wp:effectExtent l="0" t="0" r="0" b="0"/>
                                  <wp:docPr id="36" name="Picture 36" descr="S:\lores_images\MonthOctob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:\lores_images\MonthOctob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427" cy="1162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" o:spid="_x0000_s1028" type="#_x0000_t202" style="position:absolute;margin-left:-171.65pt;margin-top:-242.85pt;width:245.25pt;height:93.9pt;z-index:25216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" fillcolor="white [3201]" strokeweight=".5pt">
                <v:textbox>
                  <w:txbxContent>
                    <w:p w:rsidR="00FF6661" w:rsidRDefault="00FF6661">
                      <w:r>
                        <w:t xml:space="preserve">                          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784791C4" wp14:editId="39EC4134">
                            <wp:extent cx="1019175" cy="1145140"/>
                            <wp:effectExtent l="0" t="0" r="0" b="0"/>
                            <wp:docPr id="36" name="Picture 36" descr="S:\lores_images\MonthOctob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:\lores_images\MonthOctob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427" cy="1162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3918">
        <w:rPr>
          <w:noProof/>
        </w:rPr>
        <w:drawing>
          <wp:anchor distT="0" distB="0" distL="114300" distR="114300" simplePos="0" relativeHeight="252146176" behindDoc="0" locked="0" layoutInCell="1" allowOverlap="1" wp14:anchorId="3F316388" wp14:editId="64C440EE">
            <wp:simplePos x="0" y="0"/>
            <wp:positionH relativeFrom="margin">
              <wp:posOffset>2766695</wp:posOffset>
            </wp:positionH>
            <wp:positionV relativeFrom="margin">
              <wp:posOffset>-53340</wp:posOffset>
            </wp:positionV>
            <wp:extent cx="2835910" cy="10287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24923" r="67760" b="61138"/>
                    <a:stretch/>
                  </pic:blipFill>
                  <pic:spPr bwMode="auto">
                    <a:xfrm>
                      <a:off x="0" y="0"/>
                      <a:ext cx="283591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C38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761152" behindDoc="0" locked="0" layoutInCell="1" allowOverlap="1" wp14:anchorId="288B79C9" wp14:editId="09CBCDF1">
            <wp:simplePos x="0" y="0"/>
            <wp:positionH relativeFrom="column">
              <wp:posOffset>-840105</wp:posOffset>
            </wp:positionH>
            <wp:positionV relativeFrom="paragraph">
              <wp:posOffset>4258945</wp:posOffset>
            </wp:positionV>
            <wp:extent cx="1143000" cy="800100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97" t="84015" r="77293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C3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AA859AF" wp14:editId="5785852F">
                <wp:simplePos x="0" y="0"/>
                <wp:positionH relativeFrom="column">
                  <wp:posOffset>408940</wp:posOffset>
                </wp:positionH>
                <wp:positionV relativeFrom="paragraph">
                  <wp:posOffset>4218305</wp:posOffset>
                </wp:positionV>
                <wp:extent cx="4181475" cy="0"/>
                <wp:effectExtent l="0" t="0" r="9525" b="19050"/>
                <wp:wrapSquare wrapText="bothSides"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A44546" id="Straight Connector 8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332.15pt" to="361.45pt,3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jzHAIAADY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">
                <w10:wrap type="square"/>
              </v:line>
            </w:pict>
          </mc:Fallback>
        </mc:AlternateContent>
      </w:r>
      <w:r w:rsidR="00DE4C38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394560" behindDoc="0" locked="0" layoutInCell="1" allowOverlap="1" wp14:anchorId="38534A85" wp14:editId="6E5EA01D">
            <wp:simplePos x="0" y="0"/>
            <wp:positionH relativeFrom="column">
              <wp:posOffset>-683895</wp:posOffset>
            </wp:positionH>
            <wp:positionV relativeFrom="paragraph">
              <wp:posOffset>3348990</wp:posOffset>
            </wp:positionV>
            <wp:extent cx="1143000" cy="91440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29" t="66258" r="75763" b="1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B96">
        <w:rPr>
          <w:noProof/>
        </w:rPr>
        <w:drawing>
          <wp:anchor distT="0" distB="0" distL="114300" distR="114300" simplePos="0" relativeHeight="251915776" behindDoc="0" locked="0" layoutInCell="1" allowOverlap="1" wp14:anchorId="7ADF71FA" wp14:editId="69247077">
            <wp:simplePos x="0" y="0"/>
            <wp:positionH relativeFrom="margin">
              <wp:posOffset>1221105</wp:posOffset>
            </wp:positionH>
            <wp:positionV relativeFrom="margin">
              <wp:posOffset>2137410</wp:posOffset>
            </wp:positionV>
            <wp:extent cx="2381250" cy="11112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24078" r="72781" b="61355"/>
                    <a:stretch/>
                  </pic:blipFill>
                  <pic:spPr bwMode="auto">
                    <a:xfrm>
                      <a:off x="0" y="0"/>
                      <a:ext cx="238125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B96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479552" behindDoc="0" locked="0" layoutInCell="1" allowOverlap="1" wp14:anchorId="35FB6DC2" wp14:editId="09AE6DDE">
            <wp:simplePos x="0" y="0"/>
            <wp:positionH relativeFrom="column">
              <wp:posOffset>1326515</wp:posOffset>
            </wp:positionH>
            <wp:positionV relativeFrom="paragraph">
              <wp:posOffset>1089660</wp:posOffset>
            </wp:positionV>
            <wp:extent cx="2122805" cy="112395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29" t="48502" r="65047" b="3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B96">
        <w:rPr>
          <w:noProof/>
        </w:rPr>
        <w:drawing>
          <wp:anchor distT="0" distB="0" distL="114300" distR="114300" simplePos="0" relativeHeight="251265536" behindDoc="0" locked="0" layoutInCell="1" allowOverlap="1" wp14:anchorId="03B98E95" wp14:editId="009F8EB3">
            <wp:simplePos x="0" y="0"/>
            <wp:positionH relativeFrom="margin">
              <wp:posOffset>-736600</wp:posOffset>
            </wp:positionH>
            <wp:positionV relativeFrom="margin">
              <wp:posOffset>-148590</wp:posOffset>
            </wp:positionV>
            <wp:extent cx="3256280" cy="1278255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23595" r="61113" b="61683"/>
                    <a:stretch/>
                  </pic:blipFill>
                  <pic:spPr bwMode="auto">
                    <a:xfrm>
                      <a:off x="0" y="0"/>
                      <a:ext cx="3256280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B9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4320EB8" wp14:editId="0F6B6A56">
                <wp:simplePos x="0" y="0"/>
                <wp:positionH relativeFrom="column">
                  <wp:posOffset>3676015</wp:posOffset>
                </wp:positionH>
                <wp:positionV relativeFrom="paragraph">
                  <wp:posOffset>1304925</wp:posOffset>
                </wp:positionV>
                <wp:extent cx="800100" cy="685800"/>
                <wp:effectExtent l="7620" t="12700" r="11430" b="63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20E" w:rsidRPr="00C47C75" w:rsidRDefault="00DE420E" w:rsidP="00DE420E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47C7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320EB8" id="Text Box 3" o:spid="_x0000_s1029" type="#_x0000_t202" style="position:absolute;margin-left:289.45pt;margin-top:102.75pt;width:63pt;height:5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">
                <v:textbox>
                  <w:txbxContent>
                    <w:p w:rsidR="00DE420E" w:rsidRPr="00C47C75" w:rsidRDefault="00DE420E" w:rsidP="00DE420E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47C75">
                        <w:rPr>
                          <w:rFonts w:ascii="Comic Sans MS" w:hAnsi="Comic Sans MS"/>
                          <w:sz w:val="36"/>
                          <w:szCs w:val="36"/>
                        </w:rP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B9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6DB1AC7" wp14:editId="3E9EFAF9">
                <wp:simplePos x="0" y="0"/>
                <wp:positionH relativeFrom="column">
                  <wp:posOffset>3657600</wp:posOffset>
                </wp:positionH>
                <wp:positionV relativeFrom="paragraph">
                  <wp:posOffset>2342515</wp:posOffset>
                </wp:positionV>
                <wp:extent cx="800100" cy="685800"/>
                <wp:effectExtent l="7620" t="12700" r="11430" b="63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96C" w:rsidRPr="00C47C75" w:rsidRDefault="001F296C" w:rsidP="001F296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47C7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DB1AC7" id="Text Box 11" o:spid="_x0000_s1030" type="#_x0000_t202" style="position:absolute;margin-left:4in;margin-top:184.45pt;width:63pt;height:54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">
                <v:textbox>
                  <w:txbxContent>
                    <w:p w:rsidR="001F296C" w:rsidRPr="00C47C75" w:rsidRDefault="001F296C" w:rsidP="001F296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47C75">
                        <w:rPr>
                          <w:rFonts w:ascii="Comic Sans MS" w:hAnsi="Comic Sans MS"/>
                          <w:sz w:val="36"/>
                          <w:szCs w:val="36"/>
                        </w:rP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B9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740EF4BA" wp14:editId="7CCF6E57">
                <wp:simplePos x="0" y="0"/>
                <wp:positionH relativeFrom="column">
                  <wp:posOffset>4742815</wp:posOffset>
                </wp:positionH>
                <wp:positionV relativeFrom="paragraph">
                  <wp:posOffset>2316480</wp:posOffset>
                </wp:positionV>
                <wp:extent cx="781050" cy="685800"/>
                <wp:effectExtent l="0" t="0" r="19050" b="1905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96C" w:rsidRPr="00C47C75" w:rsidRDefault="001F296C" w:rsidP="001F296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0EF4BA" id="Text Box 13" o:spid="_x0000_s1031" type="#_x0000_t202" style="position:absolute;margin-left:373.45pt;margin-top:182.4pt;width:61.5pt;height:54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">
                <v:textbox>
                  <w:txbxContent>
                    <w:p w:rsidR="001F296C" w:rsidRPr="00C47C75" w:rsidRDefault="001F296C" w:rsidP="001F296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B9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CC8F9AA" wp14:editId="051EC48E">
                <wp:simplePos x="0" y="0"/>
                <wp:positionH relativeFrom="column">
                  <wp:posOffset>4697730</wp:posOffset>
                </wp:positionH>
                <wp:positionV relativeFrom="paragraph">
                  <wp:posOffset>1306195</wp:posOffset>
                </wp:positionV>
                <wp:extent cx="781050" cy="685800"/>
                <wp:effectExtent l="0" t="0" r="1905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20E" w:rsidRPr="00C47C75" w:rsidRDefault="00DE420E" w:rsidP="00DE420E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C8F9AA" id="Text Box 4" o:spid="_x0000_s1032" type="#_x0000_t202" style="position:absolute;margin-left:369.9pt;margin-top:102.85pt;width:61.5pt;height:5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">
                <v:textbox>
                  <w:txbxContent>
                    <w:p w:rsidR="00DE420E" w:rsidRPr="00C47C75" w:rsidRDefault="00DE420E" w:rsidP="00DE420E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B96">
        <w:rPr>
          <w:noProof/>
        </w:rPr>
        <w:drawing>
          <wp:anchor distT="0" distB="0" distL="114300" distR="114300" simplePos="0" relativeHeight="251342336" behindDoc="0" locked="0" layoutInCell="1" allowOverlap="1" wp14:anchorId="08672E3E" wp14:editId="7965ABE7">
            <wp:simplePos x="0" y="0"/>
            <wp:positionH relativeFrom="margin">
              <wp:posOffset>-836295</wp:posOffset>
            </wp:positionH>
            <wp:positionV relativeFrom="margin">
              <wp:posOffset>1375410</wp:posOffset>
            </wp:positionV>
            <wp:extent cx="2339340" cy="1371600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7" t="40938" r="39176" b="45349"/>
                    <a:stretch/>
                  </pic:blipFill>
                  <pic:spPr bwMode="auto">
                    <a:xfrm>
                      <a:off x="0" y="0"/>
                      <a:ext cx="233934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20E" w:rsidRDefault="00C511D1" w:rsidP="00DE4C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C6CB839" wp14:editId="01E43056">
                <wp:simplePos x="0" y="0"/>
                <wp:positionH relativeFrom="margin">
                  <wp:posOffset>3945255</wp:posOffset>
                </wp:positionH>
                <wp:positionV relativeFrom="paragraph">
                  <wp:posOffset>2705735</wp:posOffset>
                </wp:positionV>
                <wp:extent cx="800100" cy="704850"/>
                <wp:effectExtent l="0" t="0" r="19050" b="1905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20E" w:rsidRPr="00C47C75" w:rsidRDefault="00DE420E" w:rsidP="00DE420E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47C7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6CB839" id="Text Box 14" o:spid="_x0000_s1033" type="#_x0000_t202" style="position:absolute;margin-left:310.65pt;margin-top:213.05pt;width:63pt;height:55.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">
                <v:textbox>
                  <w:txbxContent>
                    <w:p w:rsidR="00DE420E" w:rsidRPr="00C47C75" w:rsidRDefault="00DE420E" w:rsidP="00DE420E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47C75">
                        <w:rPr>
                          <w:rFonts w:ascii="Comic Sans MS" w:hAnsi="Comic Sans MS"/>
                          <w:sz w:val="36"/>
                          <w:szCs w:val="36"/>
                        </w:rPr>
                        <w:t>Yes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2A1F0D9D" wp14:editId="045A06A0">
                <wp:simplePos x="0" y="0"/>
                <wp:positionH relativeFrom="margin">
                  <wp:posOffset>4897120</wp:posOffset>
                </wp:positionH>
                <wp:positionV relativeFrom="paragraph">
                  <wp:posOffset>2705735</wp:posOffset>
                </wp:positionV>
                <wp:extent cx="800100" cy="704850"/>
                <wp:effectExtent l="0" t="0" r="19050" b="1905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20E" w:rsidRPr="00C47C75" w:rsidRDefault="00DE420E" w:rsidP="00DE420E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1F0D9D" id="Text Box 15" o:spid="_x0000_s1034" type="#_x0000_t202" style="position:absolute;margin-left:385.6pt;margin-top:213.05pt;width:63pt;height:55.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">
                <v:textbox>
                  <w:txbxContent>
                    <w:p w:rsidR="00DE420E" w:rsidRPr="00C47C75" w:rsidRDefault="00DE420E" w:rsidP="00DE420E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8224" behindDoc="0" locked="0" layoutInCell="1" allowOverlap="1" wp14:anchorId="0CBCD04A" wp14:editId="428F6825">
            <wp:simplePos x="0" y="0"/>
            <wp:positionH relativeFrom="margin">
              <wp:posOffset>1436370</wp:posOffset>
            </wp:positionH>
            <wp:positionV relativeFrom="margin">
              <wp:posOffset>7605395</wp:posOffset>
            </wp:positionV>
            <wp:extent cx="2438400" cy="7239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22811" r="55462" b="61139"/>
                    <a:stretch/>
                  </pic:blipFill>
                  <pic:spPr bwMode="auto">
                    <a:xfrm>
                      <a:off x="0" y="0"/>
                      <a:ext cx="24384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32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29B354D" wp14:editId="675886FD">
                <wp:simplePos x="0" y="0"/>
                <wp:positionH relativeFrom="column">
                  <wp:posOffset>1503680</wp:posOffset>
                </wp:positionH>
                <wp:positionV relativeFrom="paragraph">
                  <wp:posOffset>4395470</wp:posOffset>
                </wp:positionV>
                <wp:extent cx="4229100" cy="0"/>
                <wp:effectExtent l="0" t="0" r="19050" b="19050"/>
                <wp:wrapSquare wrapText="bothSides"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4117E2" id="Straight Connector 7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4pt,346.1pt" to="451.4pt,3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qgHQIAADY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">
                <w10:wrap type="square"/>
              </v:line>
            </w:pict>
          </mc:Fallback>
        </mc:AlternateContent>
      </w:r>
      <w:r w:rsidR="00DC332F">
        <w:rPr>
          <w:noProof/>
        </w:rPr>
        <w:drawing>
          <wp:anchor distT="0" distB="0" distL="114300" distR="114300" simplePos="0" relativeHeight="252131840" behindDoc="0" locked="0" layoutInCell="1" allowOverlap="1" wp14:anchorId="4A3F84B5" wp14:editId="01D2E3B5">
            <wp:simplePos x="0" y="0"/>
            <wp:positionH relativeFrom="margin">
              <wp:posOffset>-523240</wp:posOffset>
            </wp:positionH>
            <wp:positionV relativeFrom="margin">
              <wp:posOffset>8639810</wp:posOffset>
            </wp:positionV>
            <wp:extent cx="2095500" cy="10287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40726" r="74828" b="45227"/>
                    <a:stretch/>
                  </pic:blipFill>
                  <pic:spPr bwMode="auto">
                    <a:xfrm>
                      <a:off x="0" y="0"/>
                      <a:ext cx="20955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32F">
        <w:rPr>
          <w:noProof/>
        </w:rPr>
        <w:drawing>
          <wp:anchor distT="0" distB="0" distL="114300" distR="114300" simplePos="0" relativeHeight="251814400" behindDoc="0" locked="0" layoutInCell="1" allowOverlap="1" wp14:anchorId="127642F7" wp14:editId="5DF3B7A7">
            <wp:simplePos x="0" y="0"/>
            <wp:positionH relativeFrom="column">
              <wp:posOffset>-695325</wp:posOffset>
            </wp:positionH>
            <wp:positionV relativeFrom="paragraph">
              <wp:posOffset>2563495</wp:posOffset>
            </wp:positionV>
            <wp:extent cx="2286000" cy="807085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75" t="30745" r="54457" b="5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32F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69D95BCE" wp14:editId="52A3DB61">
            <wp:simplePos x="0" y="0"/>
            <wp:positionH relativeFrom="column">
              <wp:posOffset>-495300</wp:posOffset>
            </wp:positionH>
            <wp:positionV relativeFrom="paragraph">
              <wp:posOffset>1604010</wp:posOffset>
            </wp:positionV>
            <wp:extent cx="622935" cy="727075"/>
            <wp:effectExtent l="0" t="0" r="5715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23" t="84015" r="57393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32F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725312" behindDoc="0" locked="0" layoutInCell="1" allowOverlap="1" wp14:anchorId="73240781" wp14:editId="4840D5F3">
            <wp:simplePos x="0" y="0"/>
            <wp:positionH relativeFrom="column">
              <wp:posOffset>-691515</wp:posOffset>
            </wp:positionH>
            <wp:positionV relativeFrom="paragraph">
              <wp:posOffset>728345</wp:posOffset>
            </wp:positionV>
            <wp:extent cx="914400" cy="80010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07" t="84015" r="65047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6CA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A5CAF4E" wp14:editId="50BE2FFB">
                <wp:simplePos x="0" y="0"/>
                <wp:positionH relativeFrom="margin">
                  <wp:align>center</wp:align>
                </wp:positionH>
                <wp:positionV relativeFrom="paragraph">
                  <wp:posOffset>2251710</wp:posOffset>
                </wp:positionV>
                <wp:extent cx="4352925" cy="0"/>
                <wp:effectExtent l="0" t="0" r="28575" b="19050"/>
                <wp:wrapSquare wrapText="bothSides"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C52E56" id="Straight Connector 6" o:spid="_x0000_s1026" style="position:absolute;z-index:251779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77.3pt" to="342.75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">
                <w10:wrap type="square" anchorx="margin"/>
              </v:line>
            </w:pict>
          </mc:Fallback>
        </mc:AlternateContent>
      </w:r>
      <w:r w:rsidR="00BF76CA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2B4398B6" wp14:editId="5B464081">
                <wp:simplePos x="0" y="0"/>
                <wp:positionH relativeFrom="margin">
                  <wp:align>center</wp:align>
                </wp:positionH>
                <wp:positionV relativeFrom="paragraph">
                  <wp:posOffset>1371600</wp:posOffset>
                </wp:positionV>
                <wp:extent cx="4181475" cy="0"/>
                <wp:effectExtent l="0" t="0" r="28575" b="19050"/>
                <wp:wrapSquare wrapText="bothSides"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1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2344A1" id="Straight Connector 17" o:spid="_x0000_s1026" style="position:absolute;z-index:25212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08pt" to="329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Bh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">
                <w10:wrap type="square" anchorx="margin"/>
              </v:line>
            </w:pict>
          </mc:Fallback>
        </mc:AlternateContent>
      </w:r>
      <w:r w:rsidR="00DE420E">
        <w:rPr>
          <w:rFonts w:ascii="Comic Sans MS" w:hAnsi="Comic Sans MS"/>
          <w:sz w:val="28"/>
          <w:szCs w:val="28"/>
        </w:rPr>
        <w:br w:type="page"/>
      </w:r>
      <w:r w:rsidR="00DC332F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506D6872" wp14:editId="104CCB7D">
                <wp:simplePos x="0" y="0"/>
                <wp:positionH relativeFrom="margin">
                  <wp:posOffset>331470</wp:posOffset>
                </wp:positionH>
                <wp:positionV relativeFrom="paragraph">
                  <wp:posOffset>247015</wp:posOffset>
                </wp:positionV>
                <wp:extent cx="4352925" cy="0"/>
                <wp:effectExtent l="0" t="0" r="28575" b="19050"/>
                <wp:wrapSquare wrapText="bothSides"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EDEEE9" id="Straight Connector 20" o:spid="_x0000_s1026" style="position:absolute;z-index:25213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6.1pt,19.45pt" to="368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">
                <w10:wrap type="square" anchorx="margin"/>
              </v:line>
            </w:pict>
          </mc:Fallback>
        </mc:AlternateContent>
      </w:r>
    </w:p>
    <w:p w:rsidR="00DE420E" w:rsidRPr="003176DD" w:rsidRDefault="00A779FD" w:rsidP="00DE420E">
      <w:pPr>
        <w:rPr>
          <w:rFonts w:ascii="Comic Sans MS" w:hAnsi="Comic Sans MS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DD08ECF" wp14:editId="75039661">
            <wp:simplePos x="0" y="0"/>
            <wp:positionH relativeFrom="margin">
              <wp:posOffset>-180975</wp:posOffset>
            </wp:positionH>
            <wp:positionV relativeFrom="margin">
              <wp:posOffset>-453390</wp:posOffset>
            </wp:positionV>
            <wp:extent cx="3106420" cy="6477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47392" r="41835" b="39701"/>
                    <a:stretch/>
                  </pic:blipFill>
                  <pic:spPr bwMode="auto">
                    <a:xfrm>
                      <a:off x="0" y="0"/>
                      <a:ext cx="310642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128" behindDoc="0" locked="0" layoutInCell="1" allowOverlap="1" wp14:anchorId="546E00D5" wp14:editId="1B22D39B">
            <wp:simplePos x="0" y="0"/>
            <wp:positionH relativeFrom="margin">
              <wp:posOffset>3153410</wp:posOffset>
            </wp:positionH>
            <wp:positionV relativeFrom="margin">
              <wp:posOffset>-514350</wp:posOffset>
            </wp:positionV>
            <wp:extent cx="1790700" cy="66738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25345" r="72799" b="62556"/>
                    <a:stretch/>
                  </pic:blipFill>
                  <pic:spPr bwMode="auto">
                    <a:xfrm>
                      <a:off x="0" y="0"/>
                      <a:ext cx="1790700" cy="66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9"/>
        <w:gridCol w:w="794"/>
        <w:gridCol w:w="813"/>
        <w:gridCol w:w="796"/>
      </w:tblGrid>
      <w:tr w:rsidR="00DE420E" w:rsidRPr="0024700B" w:rsidTr="00A779FD">
        <w:tc>
          <w:tcPr>
            <w:tcW w:w="5899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b/>
                <w:sz w:val="28"/>
                <w:szCs w:val="28"/>
              </w:rPr>
              <w:t>Topic</w:t>
            </w: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b/>
                <w:sz w:val="28"/>
                <w:szCs w:val="28"/>
              </w:rPr>
              <w:t>1st</w:t>
            </w: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b/>
                <w:sz w:val="28"/>
                <w:szCs w:val="28"/>
              </w:rPr>
              <w:t>2nd</w:t>
            </w: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b/>
                <w:sz w:val="28"/>
                <w:szCs w:val="28"/>
              </w:rPr>
              <w:t>3rd</w:t>
            </w: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2F0313" w:rsidRPr="003A52E8" w:rsidRDefault="002F0313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Being a full part of </w:t>
            </w:r>
            <w:r>
              <w:rPr>
                <w:noProof/>
              </w:rPr>
              <w:drawing>
                <wp:anchor distT="0" distB="0" distL="114300" distR="114300" simplePos="0" relativeHeight="252135936" behindDoc="0" locked="0" layoutInCell="1" allowOverlap="1" wp14:anchorId="4734C741" wp14:editId="4ECCD93C">
                  <wp:simplePos x="0" y="0"/>
                  <wp:positionH relativeFrom="page">
                    <wp:posOffset>1335405</wp:posOffset>
                  </wp:positionH>
                  <wp:positionV relativeFrom="margin">
                    <wp:posOffset>320675</wp:posOffset>
                  </wp:positionV>
                  <wp:extent cx="2270125" cy="43815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" t="57374" r="62343" b="34042"/>
                          <a:stretch/>
                        </pic:blipFill>
                        <pic:spPr bwMode="auto">
                          <a:xfrm>
                            <a:off x="0" y="0"/>
                            <a:ext cx="227012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sz w:val="28"/>
                <w:szCs w:val="28"/>
              </w:rPr>
              <w:t>our community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17C394C1" wp14:editId="452E77E5">
                  <wp:simplePos x="0" y="0"/>
                  <wp:positionH relativeFrom="margin">
                    <wp:posOffset>2573655</wp:posOffset>
                  </wp:positionH>
                  <wp:positionV relativeFrom="margin">
                    <wp:posOffset>-13335</wp:posOffset>
                  </wp:positionV>
                  <wp:extent cx="857250" cy="454025"/>
                  <wp:effectExtent l="0" t="0" r="0" b="317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73150" r="69322" b="11519"/>
                          <a:stretch/>
                        </pic:blipFill>
                        <pic:spPr bwMode="auto">
                          <a:xfrm>
                            <a:off x="0" y="0"/>
                            <a:ext cx="857250" cy="4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2E8">
              <w:rPr>
                <w:rFonts w:ascii="Comic Sans MS" w:hAnsi="Comic Sans MS" w:cs="Arial"/>
                <w:sz w:val="28"/>
                <w:szCs w:val="28"/>
              </w:rPr>
              <w:t xml:space="preserve">Getting information 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sz w:val="28"/>
                <w:szCs w:val="28"/>
              </w:rPr>
              <w:t>you can use</w:t>
            </w: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DE420E" w:rsidRDefault="00A779FD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Getting benefits you are entitled to </w:t>
            </w:r>
          </w:p>
          <w:p w:rsidR="00A779FD" w:rsidRDefault="00A779FD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37984" behindDoc="0" locked="0" layoutInCell="1" allowOverlap="1" wp14:anchorId="0142346B" wp14:editId="63E1B0AE">
                  <wp:simplePos x="0" y="0"/>
                  <wp:positionH relativeFrom="margin">
                    <wp:posOffset>1987550</wp:posOffset>
                  </wp:positionH>
                  <wp:positionV relativeFrom="margin">
                    <wp:posOffset>264160</wp:posOffset>
                  </wp:positionV>
                  <wp:extent cx="1123950" cy="3619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" t="40850" r="77375" b="50838"/>
                          <a:stretch/>
                        </pic:blipFill>
                        <pic:spPr bwMode="auto">
                          <a:xfrm>
                            <a:off x="0" y="0"/>
                            <a:ext cx="11239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79FD" w:rsidRPr="003A52E8" w:rsidRDefault="00A779FD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4F2ADE" w:rsidRPr="0024700B" w:rsidTr="00A779FD">
        <w:tc>
          <w:tcPr>
            <w:tcW w:w="5899" w:type="dxa"/>
            <w:shd w:val="clear" w:color="auto" w:fill="auto"/>
          </w:tcPr>
          <w:p w:rsidR="004F2ADE" w:rsidRDefault="004F2AD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56416" behindDoc="0" locked="0" layoutInCell="1" allowOverlap="1" wp14:anchorId="5F989AD2" wp14:editId="7C78433A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54610</wp:posOffset>
                  </wp:positionV>
                  <wp:extent cx="419100" cy="453390"/>
                  <wp:effectExtent l="0" t="0" r="0" b="381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5" t="50290" r="58795" b="34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sz w:val="28"/>
                <w:szCs w:val="28"/>
              </w:rPr>
              <w:t xml:space="preserve">Using hospital services </w:t>
            </w:r>
          </w:p>
          <w:p w:rsidR="004F2ADE" w:rsidRDefault="004F2AD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57440" behindDoc="0" locked="0" layoutInCell="1" allowOverlap="1" wp14:anchorId="5FD25C8A" wp14:editId="2434F266">
                  <wp:simplePos x="0" y="0"/>
                  <wp:positionH relativeFrom="column">
                    <wp:posOffset>2860675</wp:posOffset>
                  </wp:positionH>
                  <wp:positionV relativeFrom="paragraph">
                    <wp:posOffset>-190500</wp:posOffset>
                  </wp:positionV>
                  <wp:extent cx="533400" cy="4572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6" t="47176" r="78313" b="34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35C7EB3E" wp14:editId="51986E75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38100</wp:posOffset>
                      </wp:positionV>
                      <wp:extent cx="342900" cy="0"/>
                      <wp:effectExtent l="0" t="152400" r="0" b="152400"/>
                      <wp:wrapSquare wrapText="bothSides"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C95302A" id="Straight Connector 2" o:spid="_x0000_s1026" style="position:absolute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3pt" to="210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" strokeweight="6pt">
                      <v:stroke endarrow="block"/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794" w:type="dxa"/>
            <w:shd w:val="clear" w:color="auto" w:fill="auto"/>
          </w:tcPr>
          <w:p w:rsidR="004F2ADE" w:rsidRPr="003A52E8" w:rsidRDefault="004F2AD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4F2ADE" w:rsidRPr="003A52E8" w:rsidRDefault="004F2AD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4F2ADE" w:rsidRPr="003A52E8" w:rsidRDefault="004F2AD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2D3918">
        <w:trPr>
          <w:trHeight w:val="1341"/>
        </w:trPr>
        <w:tc>
          <w:tcPr>
            <w:tcW w:w="5899" w:type="dxa"/>
            <w:shd w:val="clear" w:color="auto" w:fill="auto"/>
          </w:tcPr>
          <w:p w:rsidR="00DE420E" w:rsidRPr="003A52E8" w:rsidRDefault="00424C5D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40032" behindDoc="0" locked="0" layoutInCell="1" allowOverlap="1" wp14:anchorId="1D7C3DAD" wp14:editId="4256C487">
                  <wp:simplePos x="0" y="0"/>
                  <wp:positionH relativeFrom="margin">
                    <wp:posOffset>1897380</wp:posOffset>
                  </wp:positionH>
                  <wp:positionV relativeFrom="margin">
                    <wp:posOffset>83820</wp:posOffset>
                  </wp:positionV>
                  <wp:extent cx="1495425" cy="609600"/>
                  <wp:effectExtent l="0" t="0" r="952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" t="56772" r="72394" b="30172"/>
                          <a:stretch/>
                        </pic:blipFill>
                        <pic:spPr bwMode="auto">
                          <a:xfrm>
                            <a:off x="0" y="0"/>
                            <a:ext cx="149542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9FD">
              <w:rPr>
                <w:rFonts w:ascii="Comic Sans MS" w:hAnsi="Comic Sans MS" w:cs="Arial"/>
                <w:sz w:val="28"/>
                <w:szCs w:val="28"/>
              </w:rPr>
              <w:t>Using health care services</w:t>
            </w:r>
            <w:r w:rsidR="004F2ADE">
              <w:rPr>
                <w:rFonts w:ascii="Comic Sans MS" w:hAnsi="Comic Sans MS" w:cs="Arial"/>
                <w:sz w:val="28"/>
                <w:szCs w:val="28"/>
              </w:rPr>
              <w:t xml:space="preserve"> (not in hospital)</w:t>
            </w: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CB866A3" wp14:editId="294651E9">
                  <wp:simplePos x="0" y="0"/>
                  <wp:positionH relativeFrom="column">
                    <wp:posOffset>3011805</wp:posOffset>
                  </wp:positionH>
                  <wp:positionV relativeFrom="paragraph">
                    <wp:posOffset>75565</wp:posOffset>
                  </wp:positionV>
                  <wp:extent cx="647700" cy="59055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37757" t="32537" r="52789" b="56355"/>
                          <a:stretch/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2E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09C11131" wp14:editId="4EBD4B75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165100</wp:posOffset>
                  </wp:positionV>
                  <wp:extent cx="609600" cy="51435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27636" t="51170" r="63466" b="39156"/>
                          <a:stretch/>
                        </pic:blipFill>
                        <pic:spPr bwMode="auto">
                          <a:xfrm>
                            <a:off x="0" y="0"/>
                            <a:ext cx="6096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9FD">
              <w:rPr>
                <w:rFonts w:ascii="Comic Sans MS" w:hAnsi="Comic Sans MS" w:cs="Arial"/>
                <w:sz w:val="28"/>
                <w:szCs w:val="28"/>
              </w:rPr>
              <w:t>Having a house &amp; s</w:t>
            </w:r>
            <w:r w:rsidRPr="003A52E8">
              <w:rPr>
                <w:rFonts w:ascii="Comic Sans MS" w:hAnsi="Comic Sans MS" w:cs="Arial"/>
                <w:sz w:val="28"/>
                <w:szCs w:val="28"/>
              </w:rPr>
              <w:t xml:space="preserve">upport to live </w:t>
            </w:r>
            <w:r w:rsidR="00A779FD">
              <w:rPr>
                <w:rFonts w:ascii="Comic Sans MS" w:hAnsi="Comic Sans MS" w:cs="Arial"/>
                <w:sz w:val="28"/>
                <w:szCs w:val="28"/>
              </w:rPr>
              <w:t>there</w:t>
            </w: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DE420E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4F04AC5B" wp14:editId="01550BA2">
                  <wp:simplePos x="0" y="0"/>
                  <wp:positionH relativeFrom="column">
                    <wp:posOffset>2543175</wp:posOffset>
                  </wp:positionH>
                  <wp:positionV relativeFrom="paragraph">
                    <wp:posOffset>57150</wp:posOffset>
                  </wp:positionV>
                  <wp:extent cx="1040130" cy="742950"/>
                  <wp:effectExtent l="0" t="0" r="762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506" t="67294" r="81816" b="21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2E8">
              <w:rPr>
                <w:rFonts w:ascii="Comic Sans MS" w:hAnsi="Comic Sans MS" w:cs="Arial"/>
                <w:sz w:val="28"/>
                <w:szCs w:val="28"/>
              </w:rPr>
              <w:t xml:space="preserve">Getting a job and 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sz w:val="28"/>
                <w:szCs w:val="28"/>
              </w:rPr>
              <w:t>keeping it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36AC00E5" wp14:editId="7FAB3020">
                  <wp:simplePos x="0" y="0"/>
                  <wp:positionH relativeFrom="margin">
                    <wp:posOffset>2535555</wp:posOffset>
                  </wp:positionH>
                  <wp:positionV relativeFrom="margin">
                    <wp:posOffset>156210</wp:posOffset>
                  </wp:positionV>
                  <wp:extent cx="1047750" cy="6096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40737" r="73293" b="45246"/>
                          <a:stretch/>
                        </pic:blipFill>
                        <pic:spPr bwMode="auto">
                          <a:xfrm>
                            <a:off x="0" y="0"/>
                            <a:ext cx="10477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2E8">
              <w:rPr>
                <w:rFonts w:ascii="Comic Sans MS" w:hAnsi="Comic Sans MS" w:cs="Arial"/>
                <w:sz w:val="28"/>
                <w:szCs w:val="28"/>
              </w:rPr>
              <w:t xml:space="preserve">Being safe where you 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sz w:val="28"/>
                <w:szCs w:val="28"/>
              </w:rPr>
              <w:t xml:space="preserve">live and where you 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sz w:val="28"/>
                <w:szCs w:val="28"/>
              </w:rPr>
              <w:t>spend your time</w:t>
            </w: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A779FD" w:rsidRPr="0024700B" w:rsidTr="00A779FD">
        <w:tc>
          <w:tcPr>
            <w:tcW w:w="5899" w:type="dxa"/>
            <w:shd w:val="clear" w:color="auto" w:fill="auto"/>
          </w:tcPr>
          <w:p w:rsidR="00A779FD" w:rsidRDefault="00A779FD" w:rsidP="00B10D80">
            <w:pPr>
              <w:spacing w:line="25" w:lineRule="atLeast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42080" behindDoc="0" locked="0" layoutInCell="1" allowOverlap="1" wp14:anchorId="207D9F5D" wp14:editId="0E578057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-8890</wp:posOffset>
                  </wp:positionV>
                  <wp:extent cx="1381125" cy="693420"/>
                  <wp:effectExtent l="0" t="0" r="9525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" t="71970" r="79401" b="15931"/>
                          <a:stretch/>
                        </pic:blipFill>
                        <pic:spPr bwMode="auto">
                          <a:xfrm>
                            <a:off x="0" y="0"/>
                            <a:ext cx="1381125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79FD" w:rsidRDefault="00A779FD" w:rsidP="00B10D80">
            <w:pPr>
              <w:spacing w:line="25" w:lineRule="atLeast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A779FD" w:rsidRPr="003A52E8" w:rsidRDefault="00A779FD" w:rsidP="00B10D80">
            <w:pPr>
              <w:spacing w:line="25" w:lineRule="atLeast"/>
              <w:rPr>
                <w:rFonts w:ascii="Comic Sans MS" w:hAnsi="Comic Sans MS"/>
                <w:noProof/>
                <w:sz w:val="28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 w:rsidR="00A779FD" w:rsidRPr="003A52E8" w:rsidRDefault="00A779FD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A779FD" w:rsidRPr="003A52E8" w:rsidRDefault="00A779FD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A779FD" w:rsidRPr="003A52E8" w:rsidRDefault="00A779FD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6562263F" wp14:editId="01622B03">
                  <wp:simplePos x="0" y="0"/>
                  <wp:positionH relativeFrom="margin">
                    <wp:posOffset>2326005</wp:posOffset>
                  </wp:positionH>
                  <wp:positionV relativeFrom="margin">
                    <wp:posOffset>81280</wp:posOffset>
                  </wp:positionV>
                  <wp:extent cx="1257300" cy="685800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56943" r="69322" b="27288"/>
                          <a:stretch/>
                        </pic:blipFill>
                        <pic:spPr bwMode="auto">
                          <a:xfrm>
                            <a:off x="0" y="0"/>
                            <a:ext cx="12573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2E8">
              <w:rPr>
                <w:rFonts w:ascii="Comic Sans MS" w:hAnsi="Comic Sans MS" w:cs="Arial"/>
                <w:sz w:val="28"/>
                <w:szCs w:val="28"/>
              </w:rPr>
              <w:t xml:space="preserve">Using public spaces 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 w:cs="Arial"/>
                <w:sz w:val="28"/>
                <w:szCs w:val="28"/>
              </w:rPr>
              <w:t>and places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 w:rsidRPr="003A52E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2E18C9B0" wp14:editId="07FE363D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133350</wp:posOffset>
                  </wp:positionV>
                  <wp:extent cx="1371600" cy="457200"/>
                  <wp:effectExtent l="1905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174" t="32895" r="71808" b="5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52E8">
              <w:rPr>
                <w:rFonts w:ascii="Comic Sans MS" w:hAnsi="Comic Sans MS" w:cs="Arial"/>
                <w:sz w:val="28"/>
                <w:szCs w:val="28"/>
              </w:rPr>
              <w:t>Getting to where you want to go</w:t>
            </w:r>
          </w:p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DE420E" w:rsidRPr="0024700B" w:rsidTr="00A779FD">
        <w:tc>
          <w:tcPr>
            <w:tcW w:w="5899" w:type="dxa"/>
            <w:shd w:val="clear" w:color="auto" w:fill="auto"/>
          </w:tcPr>
          <w:p w:rsidR="00DE420E" w:rsidRDefault="00370328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51434</wp:posOffset>
                      </wp:positionV>
                      <wp:extent cx="1212850" cy="428625"/>
                      <wp:effectExtent l="0" t="0" r="6350" b="952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28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328" w:rsidRDefault="00370328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AFCEB17" wp14:editId="61F50BE0">
                                        <wp:extent cx="1023620" cy="793306"/>
                                        <wp:effectExtent l="0" t="0" r="5080" b="6985"/>
                                        <wp:docPr id="28" name="Picture 28" descr="S:\lores_images\Famil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S:\lores_images\Famil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3620" cy="793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23" o:spid="_x0000_s1035" type="#_x0000_t202" style="position:absolute;margin-left:183.15pt;margin-top:4.05pt;width:95.5pt;height:33.75pt;z-index:25216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" fillcolor="white [3201]" stroked="f" strokeweight=".5pt">
                      <v:textbox>
                        <w:txbxContent>
                          <w:p w:rsidR="00370328" w:rsidRDefault="0037032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2AFCEB17" wp14:editId="61F50BE0">
                                  <wp:extent cx="1023620" cy="793306"/>
                                  <wp:effectExtent l="0" t="0" r="5080" b="6985"/>
                                  <wp:docPr id="28" name="Picture 28" descr="S:\lores_images\Fami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:\lores_images\Fami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620" cy="79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2ADE">
              <w:rPr>
                <w:rFonts w:ascii="Comic Sans MS" w:hAnsi="Comic Sans MS" w:cs="Arial"/>
                <w:sz w:val="28"/>
                <w:szCs w:val="28"/>
              </w:rPr>
              <w:t>Support for family carers</w:t>
            </w:r>
          </w:p>
          <w:p w:rsidR="004F2ADE" w:rsidRPr="003A52E8" w:rsidRDefault="004F2AD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813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auto"/>
          </w:tcPr>
          <w:p w:rsidR="00DE420E" w:rsidRPr="003A52E8" w:rsidRDefault="00DE420E" w:rsidP="00B10D80">
            <w:pPr>
              <w:spacing w:line="25" w:lineRule="atLeast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DE420E" w:rsidRDefault="00DE420E" w:rsidP="00DE420E">
      <w:pPr>
        <w:rPr>
          <w:rFonts w:ascii="Comic Sans MS" w:hAnsi="Comic Sans MS"/>
          <w:sz w:val="28"/>
          <w:szCs w:val="28"/>
        </w:rPr>
      </w:pPr>
    </w:p>
    <w:p w:rsidR="00DE420E" w:rsidRDefault="00DE420E" w:rsidP="00DE420E">
      <w:pPr>
        <w:rPr>
          <w:rFonts w:ascii="Comic Sans MS" w:hAnsi="Comic Sans MS"/>
          <w:b/>
          <w:sz w:val="32"/>
        </w:rPr>
      </w:pPr>
      <w:r w:rsidRPr="007C0FA5">
        <w:rPr>
          <w:rFonts w:ascii="Comic Sans MS" w:hAnsi="Comic Sans MS"/>
          <w:b/>
          <w:sz w:val="32"/>
        </w:rPr>
        <w:t xml:space="preserve">If you are unable to come, please tell us about issues that are important to you that you would like to raise </w:t>
      </w:r>
    </w:p>
    <w:p w:rsidR="00DE420E" w:rsidRDefault="002D3918" w:rsidP="00DE420E">
      <w:pPr>
        <w:rPr>
          <w:rFonts w:ascii="Comic Sans MS" w:hAnsi="Comic Sans MS"/>
          <w:b/>
          <w:sz w:val="32"/>
        </w:rPr>
      </w:pPr>
      <w:r w:rsidRPr="007C0FA5">
        <w:rPr>
          <w:rFonts w:ascii="Comic Sans MS" w:hAnsi="Comic Sans MS"/>
          <w:noProof/>
        </w:rPr>
        <w:drawing>
          <wp:anchor distT="0" distB="0" distL="114300" distR="114300" simplePos="0" relativeHeight="251675648" behindDoc="0" locked="0" layoutInCell="1" allowOverlap="1" wp14:anchorId="2325B468" wp14:editId="7886C109">
            <wp:simplePos x="0" y="0"/>
            <wp:positionH relativeFrom="margin">
              <wp:posOffset>1194435</wp:posOffset>
            </wp:positionH>
            <wp:positionV relativeFrom="margin">
              <wp:posOffset>1200785</wp:posOffset>
            </wp:positionV>
            <wp:extent cx="2844800" cy="12192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62719" r="61445" b="20946"/>
                    <a:stretch/>
                  </pic:blipFill>
                  <pic:spPr bwMode="auto">
                    <a:xfrm>
                      <a:off x="0" y="0"/>
                      <a:ext cx="28448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20E" w:rsidRDefault="00DE420E" w:rsidP="00DE420E">
      <w:pPr>
        <w:rPr>
          <w:rFonts w:ascii="Comic Sans MS" w:hAnsi="Comic Sans MS"/>
          <w:b/>
          <w:sz w:val="32"/>
        </w:rPr>
      </w:pPr>
    </w:p>
    <w:p w:rsidR="002D3918" w:rsidRDefault="002D3918" w:rsidP="00DE420E">
      <w:pPr>
        <w:rPr>
          <w:rFonts w:ascii="Comic Sans MS" w:hAnsi="Comic Sans MS"/>
          <w:b/>
          <w:sz w:val="32"/>
        </w:rPr>
      </w:pPr>
    </w:p>
    <w:p w:rsidR="002D3918" w:rsidRDefault="002D3918" w:rsidP="00DE420E">
      <w:pPr>
        <w:rPr>
          <w:rFonts w:ascii="Comic Sans MS" w:hAnsi="Comic Sans MS"/>
          <w:b/>
          <w:sz w:val="32"/>
        </w:rPr>
      </w:pPr>
    </w:p>
    <w:p w:rsidR="002D3918" w:rsidRDefault="002D3918" w:rsidP="00DE420E">
      <w:pPr>
        <w:rPr>
          <w:rFonts w:ascii="Comic Sans MS" w:hAnsi="Comic Sans MS"/>
          <w:b/>
          <w:sz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811D05A" wp14:editId="4E72C3EB">
            <wp:simplePos x="0" y="0"/>
            <wp:positionH relativeFrom="margin">
              <wp:posOffset>753110</wp:posOffset>
            </wp:positionH>
            <wp:positionV relativeFrom="margin">
              <wp:posOffset>2423160</wp:posOffset>
            </wp:positionV>
            <wp:extent cx="3638550" cy="10668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43762" r="41835" b="38088"/>
                    <a:stretch/>
                  </pic:blipFill>
                  <pic:spPr bwMode="auto">
                    <a:xfrm>
                      <a:off x="0" y="0"/>
                      <a:ext cx="36385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918" w:rsidRDefault="002D3918" w:rsidP="00DE420E">
      <w:pPr>
        <w:rPr>
          <w:rFonts w:ascii="Comic Sans MS" w:hAnsi="Comic Sans MS"/>
          <w:b/>
          <w:sz w:val="32"/>
        </w:rPr>
      </w:pPr>
    </w:p>
    <w:p w:rsidR="002D3918" w:rsidRDefault="002D3918" w:rsidP="00DE420E">
      <w:pPr>
        <w:rPr>
          <w:rFonts w:ascii="Comic Sans MS" w:hAnsi="Comic Sans MS"/>
          <w:b/>
          <w:sz w:val="32"/>
        </w:rPr>
      </w:pPr>
    </w:p>
    <w:p w:rsidR="002D3918" w:rsidRPr="007C0FA5" w:rsidRDefault="002D3918" w:rsidP="002D3918">
      <w:pPr>
        <w:rPr>
          <w:rFonts w:ascii="Comic Sans MS" w:hAnsi="Comic Sans MS"/>
          <w:b/>
          <w:sz w:val="32"/>
        </w:rPr>
      </w:pPr>
    </w:p>
    <w:p w:rsidR="00DE420E" w:rsidRDefault="00DE420E" w:rsidP="00DE420E">
      <w:pPr>
        <w:jc w:val="center"/>
        <w:rPr>
          <w:rFonts w:ascii="Arial Black" w:hAnsi="Arial Black"/>
          <w:b/>
          <w:noProof/>
          <w:sz w:val="28"/>
          <w:szCs w:val="28"/>
        </w:rPr>
      </w:pPr>
    </w:p>
    <w:tbl>
      <w:tblPr>
        <w:tblpPr w:leftFromText="180" w:rightFromText="180" w:vertAnchor="text" w:horzAnchor="margin" w:tblpY="-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DE420E" w:rsidRPr="002C56CF" w:rsidTr="00B10D80">
        <w:tc>
          <w:tcPr>
            <w:tcW w:w="8522" w:type="dxa"/>
            <w:shd w:val="clear" w:color="auto" w:fill="auto"/>
          </w:tcPr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</w:tc>
      </w:tr>
      <w:tr w:rsidR="00DE420E" w:rsidRPr="002C56CF" w:rsidTr="00B10D80">
        <w:tc>
          <w:tcPr>
            <w:tcW w:w="8522" w:type="dxa"/>
            <w:shd w:val="clear" w:color="auto" w:fill="auto"/>
          </w:tcPr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</w:tc>
      </w:tr>
      <w:tr w:rsidR="00DE420E" w:rsidRPr="002C56CF" w:rsidTr="00B10D80">
        <w:tc>
          <w:tcPr>
            <w:tcW w:w="8522" w:type="dxa"/>
            <w:shd w:val="clear" w:color="auto" w:fill="auto"/>
          </w:tcPr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</w:tc>
      </w:tr>
      <w:tr w:rsidR="00DE420E" w:rsidRPr="002C56CF" w:rsidTr="00B10D80">
        <w:tc>
          <w:tcPr>
            <w:tcW w:w="8522" w:type="dxa"/>
            <w:shd w:val="clear" w:color="auto" w:fill="auto"/>
          </w:tcPr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</w:tc>
      </w:tr>
      <w:tr w:rsidR="00DE420E" w:rsidRPr="002C56CF" w:rsidTr="00B10D80">
        <w:tc>
          <w:tcPr>
            <w:tcW w:w="8522" w:type="dxa"/>
            <w:shd w:val="clear" w:color="auto" w:fill="auto"/>
          </w:tcPr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  <w:p w:rsidR="00DE420E" w:rsidRPr="002C56CF" w:rsidRDefault="00DE420E" w:rsidP="00B10D80">
            <w:pPr>
              <w:jc w:val="center"/>
              <w:rPr>
                <w:rFonts w:ascii="Arial Black" w:hAnsi="Arial Black"/>
                <w:b/>
                <w:noProof/>
                <w:sz w:val="28"/>
                <w:szCs w:val="28"/>
              </w:rPr>
            </w:pPr>
          </w:p>
        </w:tc>
      </w:tr>
    </w:tbl>
    <w:p w:rsidR="00DE420E" w:rsidRDefault="002D3918" w:rsidP="00DE420E">
      <w:pPr>
        <w:jc w:val="center"/>
        <w:rPr>
          <w:rFonts w:ascii="Arial Black" w:hAnsi="Arial Black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3D524694" wp14:editId="186A6F3D">
            <wp:simplePos x="0" y="0"/>
            <wp:positionH relativeFrom="margin">
              <wp:posOffset>-142875</wp:posOffset>
            </wp:positionH>
            <wp:positionV relativeFrom="margin">
              <wp:posOffset>6687185</wp:posOffset>
            </wp:positionV>
            <wp:extent cx="2387600" cy="9144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2811" r="65433" b="61982"/>
                    <a:stretch/>
                  </pic:blipFill>
                  <pic:spPr bwMode="auto">
                    <a:xfrm>
                      <a:off x="0" y="0"/>
                      <a:ext cx="2387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20E" w:rsidRDefault="002D3918" w:rsidP="00DE420E">
      <w:pPr>
        <w:jc w:val="center"/>
        <w:rPr>
          <w:rFonts w:ascii="Arial Black" w:hAnsi="Arial Black"/>
          <w:b/>
          <w:noProof/>
          <w:sz w:val="28"/>
          <w:szCs w:val="28"/>
        </w:rPr>
      </w:pPr>
      <w:r w:rsidRPr="003A4209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2160512" behindDoc="0" locked="0" layoutInCell="1" allowOverlap="1" wp14:anchorId="647CDF8C" wp14:editId="2598DF45">
                <wp:simplePos x="0" y="0"/>
                <wp:positionH relativeFrom="margin">
                  <wp:posOffset>1021080</wp:posOffset>
                </wp:positionH>
                <wp:positionV relativeFrom="margin">
                  <wp:posOffset>8033385</wp:posOffset>
                </wp:positionV>
                <wp:extent cx="3371850" cy="11715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918" w:rsidRPr="007C0FA5" w:rsidRDefault="002D3918" w:rsidP="002D3918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C0FA5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Please email this form back to </w:t>
                            </w:r>
                          </w:p>
                          <w:p w:rsidR="002D3918" w:rsidRDefault="003D09F7" w:rsidP="002D3918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 w:rsidR="002D3918" w:rsidRPr="00F36610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  <w:t>trish.hayward@avenuesgroup.org.uk</w:t>
                              </w:r>
                            </w:hyperlink>
                          </w:p>
                          <w:p w:rsidR="002D3918" w:rsidRPr="007C0FA5" w:rsidRDefault="002D3918" w:rsidP="002D3918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By 12</w:t>
                            </w:r>
                            <w:r w:rsidRPr="002D391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October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7CDF8C" id="Text Box 2" o:spid="_x0000_s1036" type="#_x0000_t202" style="position:absolute;left:0;text-align:left;margin-left:80.4pt;margin-top:632.55pt;width:265.5pt;height:92.25pt;z-index:25216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">
                <v:textbox>
                  <w:txbxContent>
                    <w:p w:rsidR="002D3918" w:rsidRPr="007C0FA5" w:rsidRDefault="002D3918" w:rsidP="002D3918">
                      <w:pPr>
                        <w:spacing w:line="360" w:lineRule="auto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7C0FA5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Please email this form back to </w:t>
                      </w:r>
                    </w:p>
                    <w:p w:rsidR="002D3918" w:rsidRDefault="00FF6661" w:rsidP="002D3918">
                      <w:pPr>
                        <w:spacing w:line="360" w:lineRule="auto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hyperlink r:id="rId25" w:history="1">
                        <w:r w:rsidR="002D3918" w:rsidRPr="00F36610">
                          <w:rPr>
                            <w:rStyle w:val="Hyperlink"/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  <w:t>trish.hayward@avenuesgroup.org.uk</w:t>
                        </w:r>
                      </w:hyperlink>
                    </w:p>
                    <w:p w:rsidR="002D3918" w:rsidRPr="007C0FA5" w:rsidRDefault="002D3918" w:rsidP="002D3918">
                      <w:pPr>
                        <w:spacing w:line="360" w:lineRule="auto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By 12</w:t>
                      </w:r>
                      <w:r w:rsidRPr="002D3918">
                        <w:rPr>
                          <w:rFonts w:asciiTheme="minorHAnsi" w:hAnsiTheme="min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October 2018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F3940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26C61C01" wp14:editId="192D22EA">
                <wp:simplePos x="0" y="0"/>
                <wp:positionH relativeFrom="margin">
                  <wp:posOffset>3949700</wp:posOffset>
                </wp:positionH>
                <wp:positionV relativeFrom="paragraph">
                  <wp:posOffset>19050</wp:posOffset>
                </wp:positionV>
                <wp:extent cx="800100" cy="704850"/>
                <wp:effectExtent l="0" t="0" r="19050" b="1905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40" w:rsidRPr="00C47C75" w:rsidRDefault="006F3940" w:rsidP="006F394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C61C01" id="Text Box 44" o:spid="_x0000_s1037" type="#_x0000_t202" style="position:absolute;left:0;text-align:left;margin-left:311pt;margin-top:1.5pt;width:63pt;height:55.5pt;z-index:25215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">
                <v:textbox>
                  <w:txbxContent>
                    <w:p w:rsidR="006F3940" w:rsidRPr="00C47C75" w:rsidRDefault="006F3940" w:rsidP="006F394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3940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73A12899" wp14:editId="089F5B43">
                <wp:simplePos x="0" y="0"/>
                <wp:positionH relativeFrom="margin">
                  <wp:posOffset>2768600</wp:posOffset>
                </wp:positionH>
                <wp:positionV relativeFrom="paragraph">
                  <wp:posOffset>19050</wp:posOffset>
                </wp:positionV>
                <wp:extent cx="800100" cy="704850"/>
                <wp:effectExtent l="0" t="0" r="19050" b="1905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40" w:rsidRPr="00C47C75" w:rsidRDefault="006F3940" w:rsidP="006F3940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C47C7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A12899" id="Text Box 43" o:spid="_x0000_s1038" type="#_x0000_t202" style="position:absolute;left:0;text-align:left;margin-left:218pt;margin-top:1.5pt;width:63pt;height:55.5pt;z-index:25215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">
                <v:textbox>
                  <w:txbxContent>
                    <w:p w:rsidR="006F3940" w:rsidRPr="00C47C75" w:rsidRDefault="006F3940" w:rsidP="006F3940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C47C75">
                        <w:rPr>
                          <w:rFonts w:ascii="Comic Sans MS" w:hAnsi="Comic Sans MS"/>
                          <w:sz w:val="36"/>
                          <w:szCs w:val="36"/>
                        </w:rPr>
                        <w:t>Yes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E420E" w:rsidRDefault="00DE420E" w:rsidP="00DE420E">
      <w:pPr>
        <w:jc w:val="center"/>
        <w:rPr>
          <w:rFonts w:ascii="Arial Black" w:hAnsi="Arial Black"/>
          <w:b/>
          <w:noProof/>
          <w:sz w:val="28"/>
          <w:szCs w:val="28"/>
        </w:rPr>
      </w:pPr>
    </w:p>
    <w:p w:rsidR="002D3918" w:rsidRDefault="002D3918" w:rsidP="00DE420E">
      <w:pPr>
        <w:rPr>
          <w:rFonts w:ascii="Arial Black" w:hAnsi="Arial Black"/>
          <w:b/>
          <w:noProof/>
          <w:sz w:val="28"/>
          <w:szCs w:val="28"/>
        </w:rPr>
      </w:pPr>
    </w:p>
    <w:p w:rsidR="002D3918" w:rsidRDefault="002D3918" w:rsidP="00DE420E">
      <w:pPr>
        <w:rPr>
          <w:rFonts w:ascii="Arial Black" w:hAnsi="Arial Black"/>
          <w:b/>
          <w:noProof/>
          <w:sz w:val="28"/>
          <w:szCs w:val="28"/>
        </w:rPr>
      </w:pPr>
    </w:p>
    <w:p w:rsidR="00DE420E" w:rsidRDefault="00DE420E" w:rsidP="00DE420E">
      <w:pPr>
        <w:rPr>
          <w:rFonts w:ascii="Arial Black" w:hAnsi="Arial Black"/>
          <w:b/>
          <w:noProof/>
          <w:sz w:val="28"/>
          <w:szCs w:val="28"/>
        </w:rPr>
      </w:pPr>
    </w:p>
    <w:p w:rsidR="00DE420E" w:rsidRDefault="00DE420E" w:rsidP="00DE420E">
      <w:pPr>
        <w:jc w:val="center"/>
        <w:rPr>
          <w:rFonts w:ascii="Arial Black" w:hAnsi="Arial Black"/>
          <w:b/>
          <w:noProof/>
          <w:sz w:val="28"/>
          <w:szCs w:val="28"/>
        </w:rPr>
      </w:pPr>
    </w:p>
    <w:p w:rsidR="00DE420E" w:rsidRDefault="00DE420E" w:rsidP="00DE420E"/>
    <w:sectPr w:rsidR="00DE420E" w:rsidSect="00393487">
      <w:pgSz w:w="11906" w:h="16838"/>
      <w:pgMar w:top="1134" w:right="1797" w:bottom="851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20E"/>
    <w:rsid w:val="0007493C"/>
    <w:rsid w:val="001C2E67"/>
    <w:rsid w:val="001F296C"/>
    <w:rsid w:val="002D3918"/>
    <w:rsid w:val="002F0313"/>
    <w:rsid w:val="002F044D"/>
    <w:rsid w:val="00370328"/>
    <w:rsid w:val="003D09F7"/>
    <w:rsid w:val="00424C5D"/>
    <w:rsid w:val="004F2ADE"/>
    <w:rsid w:val="006F3940"/>
    <w:rsid w:val="00761437"/>
    <w:rsid w:val="00A779FD"/>
    <w:rsid w:val="00BF76CA"/>
    <w:rsid w:val="00C511D1"/>
    <w:rsid w:val="00D73B96"/>
    <w:rsid w:val="00DC332F"/>
    <w:rsid w:val="00DE420E"/>
    <w:rsid w:val="00DE4C38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E42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9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96C"/>
    <w:rPr>
      <w:rFonts w:ascii="Segoe UI" w:eastAsia="Times New Roman" w:hAnsi="Segoe UI" w:cs="Segoe UI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E42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9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96C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trish.hayward@avenuesgroup.org.u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6.png"/><Relationship Id="rId24" Type="http://schemas.openxmlformats.org/officeDocument/2006/relationships/hyperlink" Target="mailto:trish.hayward@avenuesgroup.org.u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A571C630</Template>
  <TotalTime>0</TotalTime>
  <Pages>3</Pages>
  <Words>99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Trish Hayward</cp:lastModifiedBy>
  <cp:revision>2</cp:revision>
  <cp:lastPrinted>2017-07-19T09:28:00Z</cp:lastPrinted>
  <dcterms:created xsi:type="dcterms:W3CDTF">2018-07-24T11:45:00Z</dcterms:created>
  <dcterms:modified xsi:type="dcterms:W3CDTF">2018-07-24T11:45:00Z</dcterms:modified>
</cp:coreProperties>
</file>